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2E7EB" w14:textId="77777777" w:rsidR="00EA7B6D" w:rsidRDefault="00A23DEA">
      <w:pPr>
        <w:pStyle w:val="BesmMSV1"/>
      </w:pPr>
      <w:r>
        <w:rPr>
          <w:rtl/>
          <w:lang w:val="ar-SA"/>
        </w:rPr>
        <w:t> </w:t>
      </w:r>
    </w:p>
    <w:p w14:paraId="4757EFEC" w14:textId="77777777" w:rsidR="00EA7B6D" w:rsidRDefault="00A23DEA">
      <w:pPr>
        <w:pStyle w:val="BesmMSV1"/>
      </w:pPr>
      <w:r>
        <w:rPr>
          <w:rtl/>
          <w:lang w:val="ar-SA"/>
        </w:rPr>
        <w:t>هو العليم</w:t>
      </w:r>
    </w:p>
    <w:p w14:paraId="139C0A80" w14:textId="77777777" w:rsidR="00EA7B6D" w:rsidRDefault="00A23DEA">
      <w:pPr>
        <w:pStyle w:val="BesmMSV1"/>
      </w:pPr>
      <w:r>
        <w:rPr>
          <w:rtl/>
          <w:lang w:val="ar-SA"/>
        </w:rPr>
        <w:t> </w:t>
      </w:r>
    </w:p>
    <w:p w14:paraId="644B9B34" w14:textId="73BC2A9A" w:rsidR="0081455C" w:rsidRPr="0081455C" w:rsidRDefault="0081455C" w:rsidP="0081455C">
      <w:pPr>
        <w:pStyle w:val="MaintitleMSV1"/>
        <w:rPr>
          <w:noProof/>
          <w:rtl/>
        </w:rPr>
      </w:pPr>
      <w:r w:rsidRPr="0081455C">
        <w:rPr>
          <w:rFonts w:hint="cs"/>
          <w:noProof/>
          <w:rtl/>
        </w:rPr>
        <w:t>أعمال ليلة الرغائب</w:t>
      </w:r>
    </w:p>
    <w:p w14:paraId="438DF767" w14:textId="77777777" w:rsidR="0081455C" w:rsidRDefault="0081455C" w:rsidP="0081455C">
      <w:pPr>
        <w:pStyle w:val="BesmMSV1"/>
        <w:rPr>
          <w:rtl/>
        </w:rPr>
      </w:pPr>
      <w:r>
        <w:rPr>
          <w:rFonts w:hint="cs"/>
          <w:rtl/>
        </w:rPr>
        <w:t> </w:t>
      </w:r>
    </w:p>
    <w:p w14:paraId="48393E57" w14:textId="54F257BB" w:rsidR="0081455C" w:rsidRDefault="0081455C" w:rsidP="0081455C">
      <w:pPr>
        <w:pStyle w:val="BesmMSV1"/>
        <w:rPr>
          <w:rtl/>
        </w:rPr>
      </w:pPr>
      <w:r>
        <w:rPr>
          <w:rFonts w:hint="cs"/>
          <w:rtl/>
        </w:rPr>
        <w:t> </w:t>
      </w:r>
    </w:p>
    <w:p w14:paraId="57197030" w14:textId="77777777" w:rsidR="0081455C" w:rsidRDefault="0081455C">
      <w:pPr>
        <w:bidi w:val="0"/>
        <w:spacing w:line="259" w:lineRule="auto"/>
        <w:ind w:firstLine="0"/>
        <w:jc w:val="left"/>
        <w:rPr>
          <w:rtl/>
        </w:rPr>
      </w:pPr>
      <w:r>
        <w:rPr>
          <w:rtl/>
        </w:rPr>
        <w:br w:type="page"/>
      </w:r>
    </w:p>
    <w:p w14:paraId="05F1C073" w14:textId="77777777" w:rsidR="0081455C" w:rsidRDefault="0081455C" w:rsidP="0081455C">
      <w:pPr>
        <w:pStyle w:val="BesmMSV1"/>
        <w:rPr>
          <w:rtl/>
        </w:rPr>
      </w:pPr>
      <w:r>
        <w:rPr>
          <w:rFonts w:hint="cs"/>
          <w:rtl/>
        </w:rPr>
        <w:lastRenderedPageBreak/>
        <w:t> </w:t>
      </w:r>
    </w:p>
    <w:p w14:paraId="2670BB8B" w14:textId="77777777" w:rsidR="0081455C" w:rsidRDefault="0081455C" w:rsidP="0081455C">
      <w:pPr>
        <w:pStyle w:val="BesmMSV1"/>
        <w:rPr>
          <w:rtl/>
        </w:rPr>
      </w:pPr>
      <w:r>
        <w:rPr>
          <w:rFonts w:hint="cs"/>
          <w:rtl/>
        </w:rPr>
        <w:t> </w:t>
      </w:r>
    </w:p>
    <w:p w14:paraId="4DD78D13" w14:textId="77777777" w:rsidR="0081455C" w:rsidRPr="009375CD" w:rsidRDefault="0081455C" w:rsidP="0081455C">
      <w:pPr>
        <w:pStyle w:val="ContentNormalMSV1"/>
        <w:rPr>
          <w:rStyle w:val="RewayatMSV1"/>
        </w:rPr>
      </w:pPr>
      <w:r w:rsidRPr="00A92107">
        <w:rPr>
          <w:rtl/>
        </w:rPr>
        <w:t>نقل </w:t>
      </w:r>
      <w:hyperlink r:id="rId9" w:tooltip="ابن طاووس" w:history="1">
        <w:r w:rsidRPr="00A92107">
          <w:rPr>
            <w:rtl/>
          </w:rPr>
          <w:t>ابن طاووس</w:t>
        </w:r>
      </w:hyperlink>
      <w:r w:rsidRPr="00A92107">
        <w:t> </w:t>
      </w:r>
      <w:r w:rsidRPr="00A92107">
        <w:rPr>
          <w:rtl/>
        </w:rPr>
        <w:t>في </w:t>
      </w:r>
      <w:hyperlink r:id="rId10" w:tooltip="إقبال الأعمال" w:history="1">
        <w:r w:rsidRPr="00A92107">
          <w:rPr>
            <w:rtl/>
          </w:rPr>
          <w:t>إقبال الأعمال</w:t>
        </w:r>
      </w:hyperlink>
      <w:r w:rsidRPr="00A92107">
        <w:t> </w:t>
      </w:r>
      <w:r w:rsidRPr="00A92107">
        <w:rPr>
          <w:rtl/>
        </w:rPr>
        <w:t>عن </w:t>
      </w:r>
      <w:hyperlink r:id="rId11" w:tooltip="محمد بن عبد الله صلى الله عليه وآله" w:history="1">
        <w:r w:rsidRPr="00A92107">
          <w:rPr>
            <w:rtl/>
          </w:rPr>
          <w:t>النبي</w:t>
        </w:r>
      </w:hyperlink>
      <w:r w:rsidRPr="00A92107">
        <w:t>:</w:t>
      </w:r>
      <w:r w:rsidR="008D7E0D">
        <w:rPr>
          <w:rFonts w:hint="cs"/>
          <w:rtl/>
        </w:rPr>
        <w:t xml:space="preserve"> (صلي الله عليه و آله و سلم) قال:</w:t>
      </w:r>
      <w:r>
        <w:rPr>
          <w:rFonts w:hint="cs"/>
          <w:rtl/>
        </w:rPr>
        <w:t xml:space="preserve"> </w:t>
      </w:r>
      <w:r w:rsidR="008D7E0D" w:rsidRPr="009375CD">
        <w:rPr>
          <w:rStyle w:val="RewayatMSV1"/>
          <w:rFonts w:hint="cs"/>
          <w:rtl/>
        </w:rPr>
        <w:t>«</w:t>
      </w:r>
      <w:r w:rsidRPr="009375CD">
        <w:rPr>
          <w:rStyle w:val="RewayatMSV1"/>
          <w:rtl/>
        </w:rPr>
        <w:t>لا تغفلوا عن أوّل ليلة جمعة من رجب، فإنّها ليلة تسمّيها الملائكة ليلة الرغائب، و ذلك انّه إذا مضى ثلث الليل لم يبق ملك في السماوات </w:t>
      </w:r>
      <w:hyperlink r:id="rId12" w:tooltip="الأرض" w:history="1">
        <w:r w:rsidRPr="009375CD">
          <w:rPr>
            <w:rStyle w:val="RewayatMSV1"/>
            <w:rtl/>
          </w:rPr>
          <w:t>والأرض</w:t>
        </w:r>
      </w:hyperlink>
      <w:r w:rsidRPr="009375CD">
        <w:rPr>
          <w:rStyle w:val="RewayatMSV1"/>
        </w:rPr>
        <w:t> </w:t>
      </w:r>
      <w:r w:rsidRPr="009375CD">
        <w:rPr>
          <w:rStyle w:val="RewayatMSV1"/>
          <w:rtl/>
        </w:rPr>
        <w:t>الّا يجتمعون في </w:t>
      </w:r>
      <w:hyperlink r:id="rId13" w:tooltip="الكعبة" w:history="1">
        <w:r w:rsidRPr="009375CD">
          <w:rPr>
            <w:rStyle w:val="RewayatMSV1"/>
            <w:rtl/>
          </w:rPr>
          <w:t>الكعبة</w:t>
        </w:r>
      </w:hyperlink>
      <w:r w:rsidRPr="009375CD">
        <w:rPr>
          <w:rStyle w:val="RewayatMSV1"/>
        </w:rPr>
        <w:t> </w:t>
      </w:r>
      <w:r w:rsidRPr="009375CD">
        <w:rPr>
          <w:rStyle w:val="RewayatMSV1"/>
          <w:rtl/>
        </w:rPr>
        <w:t>وحواليها، و يطّلع اللّه عليهم اطلاعة فيقول لهم: يا ملائكتي سلوني ما شئتم، فيقولون: ربنا حاجتنا إليك ان تغفر لصوّام </w:t>
      </w:r>
      <w:hyperlink r:id="rId14" w:tooltip="رجب" w:history="1">
        <w:r w:rsidRPr="009375CD">
          <w:rPr>
            <w:rStyle w:val="RewayatMSV1"/>
            <w:rtl/>
          </w:rPr>
          <w:t>رجب</w:t>
        </w:r>
      </w:hyperlink>
      <w:r w:rsidRPr="009375CD">
        <w:rPr>
          <w:rStyle w:val="RewayatMSV1"/>
          <w:rtl/>
        </w:rPr>
        <w:t>، فيقول اللّه تبارك وتعالى: قد فعلت ذلك</w:t>
      </w:r>
      <w:r w:rsidR="008D7E0D" w:rsidRPr="009375CD">
        <w:rPr>
          <w:rStyle w:val="RewayatMSV1"/>
          <w:rFonts w:hint="cs"/>
          <w:rtl/>
        </w:rPr>
        <w:t>»</w:t>
      </w:r>
      <w:r w:rsidRPr="009375CD">
        <w:rPr>
          <w:rStyle w:val="RewayatMSV1"/>
        </w:rPr>
        <w:t>.</w:t>
      </w:r>
    </w:p>
    <w:p w14:paraId="614BF9FA" w14:textId="77777777" w:rsidR="0081455C" w:rsidRPr="00A92107" w:rsidRDefault="0081455C" w:rsidP="009375CD">
      <w:pPr>
        <w:pStyle w:val="ContentNormalMSV1"/>
      </w:pPr>
      <w:r w:rsidRPr="00A92107">
        <w:rPr>
          <w:rtl/>
        </w:rPr>
        <w:t>ثمّ نقل عنه</w:t>
      </w:r>
      <w:r w:rsidR="009375CD">
        <w:rPr>
          <w:rFonts w:hint="cs"/>
          <w:rtl/>
        </w:rPr>
        <w:t xml:space="preserve"> (صلي الله عليه و آله و سلم) م</w:t>
      </w:r>
      <w:r w:rsidRPr="00A92107">
        <w:rPr>
          <w:rtl/>
        </w:rPr>
        <w:t>جموعة من الأعمال التي </w:t>
      </w:r>
      <w:hyperlink r:id="rId15" w:tooltip="المستحب" w:history="1">
        <w:r w:rsidRPr="00A92107">
          <w:rPr>
            <w:rtl/>
          </w:rPr>
          <w:t>يستحب</w:t>
        </w:r>
      </w:hyperlink>
      <w:r w:rsidRPr="00A92107">
        <w:t> </w:t>
      </w:r>
      <w:r w:rsidRPr="00A92107">
        <w:rPr>
          <w:rtl/>
        </w:rPr>
        <w:t>إقامتها في هذه الليلة</w:t>
      </w:r>
      <w:r w:rsidRPr="00A92107">
        <w:t>:</w:t>
      </w:r>
    </w:p>
    <w:p w14:paraId="3AC1D120" w14:textId="77777777" w:rsidR="0081455C" w:rsidRPr="00A92107" w:rsidRDefault="00000000" w:rsidP="0081455C">
      <w:pPr>
        <w:pStyle w:val="ContentNormalMSV1"/>
      </w:pPr>
      <w:hyperlink r:id="rId16" w:tooltip="الصيام" w:history="1">
        <w:r w:rsidR="0081455C" w:rsidRPr="00A92107">
          <w:rPr>
            <w:rtl/>
          </w:rPr>
          <w:t>صيام</w:t>
        </w:r>
      </w:hyperlink>
      <w:r w:rsidR="0081455C" w:rsidRPr="00A92107">
        <w:t> </w:t>
      </w:r>
      <w:r w:rsidR="0081455C" w:rsidRPr="00A92107">
        <w:rPr>
          <w:rtl/>
        </w:rPr>
        <w:t>يوم الخميس الذي يسبق </w:t>
      </w:r>
      <w:hyperlink r:id="rId17" w:tooltip="ليلة الجمعة" w:history="1">
        <w:r w:rsidR="0081455C" w:rsidRPr="00A92107">
          <w:rPr>
            <w:rtl/>
          </w:rPr>
          <w:t>ليلة</w:t>
        </w:r>
      </w:hyperlink>
      <w:r w:rsidR="0081455C" w:rsidRPr="00A92107">
        <w:t> </w:t>
      </w:r>
      <w:hyperlink r:id="rId18" w:tooltip="يوم الجمعة (الصفحة غير موجودة)" w:history="1">
        <w:r w:rsidR="0081455C" w:rsidRPr="00A92107">
          <w:rPr>
            <w:rtl/>
          </w:rPr>
          <w:t>الجمعة</w:t>
        </w:r>
      </w:hyperlink>
      <w:r w:rsidR="0081455C" w:rsidRPr="00A92107">
        <w:t> </w:t>
      </w:r>
      <w:r w:rsidR="0081455C" w:rsidRPr="00A92107">
        <w:rPr>
          <w:rtl/>
        </w:rPr>
        <w:t>الأولى من </w:t>
      </w:r>
      <w:hyperlink r:id="rId19" w:tooltip="شهر رجب" w:history="1">
        <w:r w:rsidR="0081455C" w:rsidRPr="00A92107">
          <w:rPr>
            <w:rtl/>
          </w:rPr>
          <w:t>شهر رجب</w:t>
        </w:r>
      </w:hyperlink>
      <w:r w:rsidR="0081455C" w:rsidRPr="00A92107">
        <w:t>.</w:t>
      </w:r>
    </w:p>
    <w:p w14:paraId="38808248" w14:textId="77777777" w:rsidR="0081455C" w:rsidRPr="00A92107" w:rsidRDefault="0081455C" w:rsidP="0081455C">
      <w:pPr>
        <w:pStyle w:val="ContentNormalMSV1"/>
      </w:pPr>
      <w:r w:rsidRPr="00A92107">
        <w:rPr>
          <w:rtl/>
        </w:rPr>
        <w:t>صلاة اثنتي عشر ركعة ما بين العشاء والعتمة،</w:t>
      </w:r>
      <w:hyperlink r:id="rId20" w:anchor="cite_note-4" w:history="1">
        <w:r w:rsidRPr="00A92107">
          <w:rPr>
            <w:rtl/>
          </w:rPr>
          <w:t xml:space="preserve"> </w:t>
        </w:r>
      </w:hyperlink>
      <w:r w:rsidRPr="00A92107">
        <w:rPr>
          <w:rtl/>
        </w:rPr>
        <w:t>ويختم كل ركعتين </w:t>
      </w:r>
      <w:hyperlink r:id="rId21" w:tooltip="التشهد" w:history="1">
        <w:r w:rsidRPr="00A92107">
          <w:rPr>
            <w:rtl/>
          </w:rPr>
          <w:t>بتشهد</w:t>
        </w:r>
      </w:hyperlink>
      <w:r w:rsidRPr="00A92107">
        <w:t> </w:t>
      </w:r>
      <w:hyperlink r:id="rId22" w:tooltip="السلام (صلاة) (الصفحة غير موجودة)" w:history="1">
        <w:r w:rsidRPr="00A92107">
          <w:rPr>
            <w:rtl/>
          </w:rPr>
          <w:t>وتسليم</w:t>
        </w:r>
      </w:hyperlink>
      <w:r w:rsidRPr="00A92107">
        <w:t xml:space="preserve">. </w:t>
      </w:r>
      <w:r w:rsidRPr="00A92107">
        <w:rPr>
          <w:rtl/>
        </w:rPr>
        <w:t>ويقرأ في كل ركعة </w:t>
      </w:r>
      <w:hyperlink r:id="rId23" w:tooltip="سورة الحمد" w:history="1">
        <w:r w:rsidRPr="00A92107">
          <w:rPr>
            <w:rtl/>
          </w:rPr>
          <w:t>سورة الحمد</w:t>
        </w:r>
      </w:hyperlink>
      <w:r w:rsidRPr="00A92107">
        <w:t> </w:t>
      </w:r>
      <w:r w:rsidRPr="00A92107">
        <w:rPr>
          <w:rtl/>
        </w:rPr>
        <w:t>مرة واحدة، </w:t>
      </w:r>
      <w:hyperlink r:id="rId24" w:tooltip="سورة القدر" w:history="1">
        <w:r w:rsidRPr="00A92107">
          <w:rPr>
            <w:rtl/>
          </w:rPr>
          <w:t>وسورة القدر</w:t>
        </w:r>
      </w:hyperlink>
      <w:r w:rsidRPr="00A92107">
        <w:t> </w:t>
      </w:r>
      <w:r w:rsidRPr="00A92107">
        <w:rPr>
          <w:rtl/>
        </w:rPr>
        <w:t>ثلاث مرات، </w:t>
      </w:r>
      <w:hyperlink r:id="rId25" w:tooltip="سورة التوحيد" w:history="1">
        <w:r w:rsidRPr="00A92107">
          <w:rPr>
            <w:rtl/>
          </w:rPr>
          <w:t>وسورة التوحيد</w:t>
        </w:r>
      </w:hyperlink>
      <w:r w:rsidRPr="00A92107">
        <w:t> </w:t>
      </w:r>
      <w:r w:rsidRPr="00A92107">
        <w:rPr>
          <w:rtl/>
        </w:rPr>
        <w:t>اثني عشر مرة</w:t>
      </w:r>
      <w:r w:rsidRPr="00A92107">
        <w:t>.</w:t>
      </w:r>
    </w:p>
    <w:p w14:paraId="3512CCD6" w14:textId="77777777" w:rsidR="0081455C" w:rsidRPr="00E46762" w:rsidRDefault="0081455C" w:rsidP="00E46762">
      <w:pPr>
        <w:pStyle w:val="ContentNormalMSV1"/>
        <w:rPr>
          <w:rStyle w:val="RewayatMSV1"/>
        </w:rPr>
      </w:pPr>
      <w:r w:rsidRPr="00A92107">
        <w:rPr>
          <w:rtl/>
        </w:rPr>
        <w:t>بعد تمام الركعات يذكر </w:t>
      </w:r>
      <w:hyperlink r:id="rId26" w:tooltip="الله" w:history="1">
        <w:r w:rsidRPr="00A92107">
          <w:rPr>
            <w:rtl/>
          </w:rPr>
          <w:t>الله</w:t>
        </w:r>
      </w:hyperlink>
      <w:r w:rsidRPr="00A92107">
        <w:t> </w:t>
      </w:r>
      <w:r w:rsidRPr="00A92107">
        <w:rPr>
          <w:rtl/>
        </w:rPr>
        <w:t>سبعين مرة بقوله</w:t>
      </w:r>
      <w:r>
        <w:rPr>
          <w:rFonts w:hint="cs"/>
          <w:rtl/>
        </w:rPr>
        <w:t xml:space="preserve"> </w:t>
      </w:r>
      <w:r w:rsidR="00E46762" w:rsidRPr="00E46762">
        <w:rPr>
          <w:rStyle w:val="RewayatMSV1"/>
          <w:rFonts w:hint="cs"/>
          <w:rtl/>
        </w:rPr>
        <w:t>«</w:t>
      </w:r>
      <w:hyperlink r:id="rId27" w:tooltip="الصلاة على النبي" w:history="1">
        <w:r w:rsidRPr="00E46762">
          <w:rPr>
            <w:rStyle w:val="RewayatMSV1"/>
            <w:rtl/>
          </w:rPr>
          <w:t>اللهم صل على محمد النبي الأمي وعلى آله</w:t>
        </w:r>
      </w:hyperlink>
      <w:r w:rsidR="00E46762" w:rsidRPr="00E46762">
        <w:rPr>
          <w:rStyle w:val="RewayatMSV1"/>
          <w:rFonts w:hint="cs"/>
          <w:rtl/>
        </w:rPr>
        <w:t>»</w:t>
      </w:r>
      <w:r w:rsidRPr="00E46762">
        <w:rPr>
          <w:rStyle w:val="RewayatMSV1"/>
          <w:rFonts w:hint="cs"/>
          <w:rtl/>
        </w:rPr>
        <w:t>.</w:t>
      </w:r>
    </w:p>
    <w:p w14:paraId="2D490EED" w14:textId="77777777" w:rsidR="0081455C" w:rsidRPr="00A92107" w:rsidRDefault="0081455C" w:rsidP="00E46762">
      <w:pPr>
        <w:pStyle w:val="ContentNormalMSV1"/>
      </w:pPr>
      <w:r w:rsidRPr="00A92107">
        <w:rPr>
          <w:rtl/>
        </w:rPr>
        <w:t>ثم </w:t>
      </w:r>
      <w:hyperlink r:id="rId28" w:tooltip="السجود" w:history="1">
        <w:r w:rsidRPr="00A92107">
          <w:rPr>
            <w:rtl/>
          </w:rPr>
          <w:t>يسجد</w:t>
        </w:r>
      </w:hyperlink>
      <w:r w:rsidRPr="00A92107">
        <w:t> </w:t>
      </w:r>
      <w:r w:rsidRPr="00A92107">
        <w:rPr>
          <w:rtl/>
        </w:rPr>
        <w:t>ويقول سبعين مرة</w:t>
      </w:r>
      <w:r>
        <w:rPr>
          <w:rFonts w:hint="cs"/>
          <w:rtl/>
        </w:rPr>
        <w:t xml:space="preserve"> </w:t>
      </w:r>
      <w:r w:rsidR="00E46762" w:rsidRPr="00E46762">
        <w:rPr>
          <w:rStyle w:val="RewayatMSV1"/>
          <w:rFonts w:hint="cs"/>
          <w:rtl/>
        </w:rPr>
        <w:t>«</w:t>
      </w:r>
      <w:r w:rsidRPr="00E46762">
        <w:rPr>
          <w:rStyle w:val="RewayatMSV1"/>
          <w:rtl/>
        </w:rPr>
        <w:t>سبوح قدوس رب </w:t>
      </w:r>
      <w:hyperlink r:id="rId29" w:tooltip="الملائكة" w:history="1">
        <w:r w:rsidRPr="00E46762">
          <w:rPr>
            <w:rStyle w:val="RewayatMSV1"/>
            <w:rtl/>
          </w:rPr>
          <w:t>الملائكة</w:t>
        </w:r>
      </w:hyperlink>
      <w:r w:rsidRPr="00E46762">
        <w:rPr>
          <w:rStyle w:val="RewayatMSV1"/>
        </w:rPr>
        <w:t> </w:t>
      </w:r>
      <w:r w:rsidRPr="00E46762">
        <w:rPr>
          <w:rStyle w:val="RewayatMSV1"/>
          <w:rtl/>
        </w:rPr>
        <w:t>والروح</w:t>
      </w:r>
      <w:r w:rsidR="00E46762" w:rsidRPr="00E46762">
        <w:rPr>
          <w:rStyle w:val="RewayatMSV1"/>
          <w:rFonts w:hint="cs"/>
          <w:rtl/>
        </w:rPr>
        <w:t>»</w:t>
      </w:r>
      <w:r w:rsidRPr="00E46762">
        <w:rPr>
          <w:rStyle w:val="RewayatMSV1"/>
          <w:rFonts w:hint="cs"/>
          <w:rtl/>
        </w:rPr>
        <w:t>.</w:t>
      </w:r>
    </w:p>
    <w:p w14:paraId="66CE6420" w14:textId="77777777" w:rsidR="0081455C" w:rsidRPr="00E46762" w:rsidRDefault="0081455C" w:rsidP="00E46762">
      <w:pPr>
        <w:pStyle w:val="ContentNormalMSV1"/>
        <w:rPr>
          <w:rStyle w:val="RewayatMSV1"/>
        </w:rPr>
      </w:pPr>
      <w:r w:rsidRPr="00A92107">
        <w:rPr>
          <w:rtl/>
        </w:rPr>
        <w:t>ثم يرفع رأسه ويقول سبعين مرة</w:t>
      </w:r>
      <w:r>
        <w:rPr>
          <w:rFonts w:hint="cs"/>
          <w:rtl/>
        </w:rPr>
        <w:t xml:space="preserve"> </w:t>
      </w:r>
      <w:r w:rsidR="00E46762" w:rsidRPr="00E46762">
        <w:rPr>
          <w:rStyle w:val="RewayatMSV1"/>
          <w:rFonts w:hint="cs"/>
          <w:rtl/>
        </w:rPr>
        <w:t>«</w:t>
      </w:r>
      <w:r w:rsidRPr="00E46762">
        <w:rPr>
          <w:rStyle w:val="RewayatMSV1"/>
          <w:rtl/>
        </w:rPr>
        <w:t>رب إغفر وارحم وتجاوز عما تعلم إنك أنت العلي الأعظم</w:t>
      </w:r>
      <w:r w:rsidR="00E46762" w:rsidRPr="00E46762">
        <w:rPr>
          <w:rStyle w:val="RewayatMSV1"/>
          <w:rFonts w:hint="cs"/>
          <w:rtl/>
        </w:rPr>
        <w:t>»</w:t>
      </w:r>
      <w:r w:rsidRPr="00E46762">
        <w:rPr>
          <w:rStyle w:val="RewayatMSV1"/>
        </w:rPr>
        <w:t>.</w:t>
      </w:r>
    </w:p>
    <w:p w14:paraId="16E40B26" w14:textId="77777777" w:rsidR="0081455C" w:rsidRPr="00A92107" w:rsidRDefault="0081455C" w:rsidP="00E46762">
      <w:pPr>
        <w:pStyle w:val="ContentNormalMSV1"/>
      </w:pPr>
      <w:r w:rsidRPr="00A92107">
        <w:rPr>
          <w:rtl/>
        </w:rPr>
        <w:t>ثم يسجد مرة أخرى ويقول سبعين مرة:</w:t>
      </w:r>
      <w:r>
        <w:rPr>
          <w:rFonts w:hint="cs"/>
          <w:rtl/>
        </w:rPr>
        <w:t xml:space="preserve"> </w:t>
      </w:r>
      <w:r w:rsidR="00E46762" w:rsidRPr="00E46762">
        <w:rPr>
          <w:rStyle w:val="RewayatMSV1"/>
          <w:rFonts w:hint="cs"/>
          <w:rtl/>
        </w:rPr>
        <w:t>«</w:t>
      </w:r>
      <w:r w:rsidRPr="00E46762">
        <w:rPr>
          <w:rStyle w:val="RewayatMSV1"/>
          <w:rtl/>
        </w:rPr>
        <w:t>سبوح قدوس رب الملائكة والروح</w:t>
      </w:r>
      <w:r w:rsidR="00E46762" w:rsidRPr="00E46762">
        <w:rPr>
          <w:rStyle w:val="RewayatMSV1"/>
          <w:rFonts w:hint="cs"/>
          <w:rtl/>
        </w:rPr>
        <w:t>»</w:t>
      </w:r>
      <w:r w:rsidR="00E46762">
        <w:rPr>
          <w:rFonts w:hint="cs"/>
          <w:rtl/>
        </w:rPr>
        <w:t>.</w:t>
      </w:r>
    </w:p>
    <w:p w14:paraId="458C7D62" w14:textId="77777777" w:rsidR="0081455C" w:rsidRPr="00A92107" w:rsidRDefault="0081455C" w:rsidP="0081455C">
      <w:pPr>
        <w:pStyle w:val="ContentNormalMSV1"/>
        <w:rPr>
          <w:rFonts w:ascii="Tahoma" w:hAnsi="Tahoma" w:cs="Tahoma"/>
          <w:color w:val="202122"/>
          <w:sz w:val="21"/>
          <w:szCs w:val="21"/>
        </w:rPr>
      </w:pPr>
      <w:r w:rsidRPr="00A92107">
        <w:rPr>
          <w:rtl/>
        </w:rPr>
        <w:t>ثم يطلب حاجته من الله</w:t>
      </w:r>
      <w:r w:rsidRPr="00A92107">
        <w:rPr>
          <w:rFonts w:ascii="Tahoma" w:hAnsi="Tahoma" w:cs="Tahoma"/>
          <w:color w:val="202122"/>
          <w:sz w:val="21"/>
          <w:szCs w:val="21"/>
        </w:rPr>
        <w:t>.</w:t>
      </w:r>
    </w:p>
    <w:p w14:paraId="39B2E481" w14:textId="77777777" w:rsidR="0081455C" w:rsidRDefault="0081455C" w:rsidP="0081455C">
      <w:pPr>
        <w:pStyle w:val="ContentNormalMSV1"/>
        <w:rPr>
          <w:rtl/>
        </w:rPr>
      </w:pPr>
      <w:r w:rsidRPr="007367A2">
        <w:rPr>
          <w:rtl/>
        </w:rPr>
        <w:t>الحسن بن يوسف المطهّر العلاّمة في إجازته لبني زهرة بإسناد</w:t>
      </w:r>
      <w:r w:rsidRPr="007367A2">
        <w:rPr>
          <w:rFonts w:hint="cs"/>
          <w:rtl/>
        </w:rPr>
        <w:t xml:space="preserve"> </w:t>
      </w:r>
      <w:r w:rsidRPr="007367A2">
        <w:rPr>
          <w:rtl/>
        </w:rPr>
        <w:t>ذكره قال</w:t>
      </w:r>
      <w:r w:rsidRPr="007367A2">
        <w:rPr>
          <w:rFonts w:hint="cs"/>
          <w:rtl/>
        </w:rPr>
        <w:t>:</w:t>
      </w:r>
    </w:p>
    <w:p w14:paraId="1EF502C8" w14:textId="77777777" w:rsidR="008208D2" w:rsidRPr="00CA40D5" w:rsidRDefault="0081455C" w:rsidP="008208D2">
      <w:pPr>
        <w:pStyle w:val="ContentNormalMSV1"/>
        <w:rPr>
          <w:rStyle w:val="RewayatMSV1"/>
          <w:rtl/>
        </w:rPr>
      </w:pPr>
      <w:r w:rsidRPr="00A92107">
        <w:rPr>
          <w:rtl/>
        </w:rPr>
        <w:t>قال ر</w:t>
      </w:r>
      <w:r w:rsidR="00494EAC">
        <w:rPr>
          <w:rtl/>
        </w:rPr>
        <w:t>سول الله (صلى الله عليه وآله)</w:t>
      </w:r>
      <w:r w:rsidRPr="00A92107">
        <w:rPr>
          <w:rtl/>
        </w:rPr>
        <w:t xml:space="preserve">: </w:t>
      </w:r>
      <w:r w:rsidR="008208D2" w:rsidRPr="00494EAC">
        <w:rPr>
          <w:rStyle w:val="RewayatMSV1"/>
          <w:rFonts w:hint="cs"/>
          <w:rtl/>
        </w:rPr>
        <w:t>«</w:t>
      </w:r>
      <w:r w:rsidRPr="00CA40D5">
        <w:rPr>
          <w:rStyle w:val="RewayatMSV1"/>
          <w:rtl/>
        </w:rPr>
        <w:t xml:space="preserve">ما من أحد يصوم يوم الخميس أول خميس من رجب ثم يصلي ما بين العشاء والعتمة اثنتي عشرة ركعة، فإذا فرغ </w:t>
      </w:r>
      <w:r w:rsidR="008208D2" w:rsidRPr="00CA40D5">
        <w:rPr>
          <w:rStyle w:val="RewayatMSV1"/>
          <w:rtl/>
        </w:rPr>
        <w:t xml:space="preserve">من صلاته صلى علي سبعين </w:t>
      </w:r>
      <w:r w:rsidR="008208D2" w:rsidRPr="00CA40D5">
        <w:rPr>
          <w:rStyle w:val="RewayatMSV1"/>
          <w:rtl/>
        </w:rPr>
        <w:lastRenderedPageBreak/>
        <w:t>مرة يقول</w:t>
      </w:r>
      <w:r w:rsidRPr="00CA40D5">
        <w:rPr>
          <w:rStyle w:val="RewayatMSV1"/>
          <w:rtl/>
        </w:rPr>
        <w:t>: اللهم صل على محمد وعلى آله</w:t>
      </w:r>
      <w:r w:rsidR="008208D2" w:rsidRPr="00CA40D5">
        <w:rPr>
          <w:rStyle w:val="RewayatMSV1"/>
          <w:rtl/>
        </w:rPr>
        <w:t>، ثم يسجد ويقول في سجوده سبعين</w:t>
      </w:r>
      <w:r w:rsidR="008208D2" w:rsidRPr="00CA40D5">
        <w:rPr>
          <w:rStyle w:val="RewayatMSV1"/>
          <w:rFonts w:hint="cs"/>
          <w:rtl/>
        </w:rPr>
        <w:t xml:space="preserve"> </w:t>
      </w:r>
      <w:r w:rsidR="008208D2" w:rsidRPr="00CA40D5">
        <w:rPr>
          <w:rStyle w:val="RewayatMSV1"/>
          <w:rtl/>
        </w:rPr>
        <w:t>مرة: سبوح قدوس، رب الملائكة والروح، ثم يرفع رأسه ويقول</w:t>
      </w:r>
      <w:r w:rsidRPr="00CA40D5">
        <w:rPr>
          <w:rStyle w:val="RewayatMSV1"/>
          <w:rtl/>
        </w:rPr>
        <w:t>: رب اغ</w:t>
      </w:r>
      <w:r w:rsidR="008208D2" w:rsidRPr="00CA40D5">
        <w:rPr>
          <w:rStyle w:val="RewayatMSV1"/>
          <w:rtl/>
        </w:rPr>
        <w:t>فر وارحم، وتجاوز عما تعلم</w:t>
      </w:r>
      <w:r w:rsidRPr="00CA40D5">
        <w:rPr>
          <w:rStyle w:val="RewayatMSV1"/>
          <w:rtl/>
        </w:rPr>
        <w:t>، إنك</w:t>
      </w:r>
    </w:p>
    <w:p w14:paraId="387864EF" w14:textId="77777777" w:rsidR="00CA40D5" w:rsidRDefault="0081455C" w:rsidP="00036E54">
      <w:pPr>
        <w:pStyle w:val="ContentNormalMSV1"/>
        <w:rPr>
          <w:rtl/>
        </w:rPr>
      </w:pPr>
      <w:r w:rsidRPr="00CA40D5">
        <w:rPr>
          <w:rStyle w:val="RewayatMSV1"/>
          <w:rtl/>
        </w:rPr>
        <w:t>أنت العلي ا</w:t>
      </w:r>
      <w:r w:rsidR="00036E54" w:rsidRPr="00CA40D5">
        <w:rPr>
          <w:rStyle w:val="RewayatMSV1"/>
          <w:rtl/>
        </w:rPr>
        <w:t>لأعظم، ثم يسجد سجدة ويقول فيها</w:t>
      </w:r>
      <w:r w:rsidRPr="00CA40D5">
        <w:rPr>
          <w:rStyle w:val="RewayatMSV1"/>
          <w:rtl/>
        </w:rPr>
        <w:t>: ما قال في الأولى ثم يسأل</w:t>
      </w:r>
      <w:r w:rsidR="00036E54" w:rsidRPr="00CA40D5">
        <w:rPr>
          <w:rStyle w:val="RewayatMSV1"/>
          <w:rtl/>
        </w:rPr>
        <w:t xml:space="preserve"> الله حاجته في سجوده فإنها تقضى</w:t>
      </w:r>
      <w:r w:rsidR="00036E54" w:rsidRPr="00CA40D5">
        <w:rPr>
          <w:rStyle w:val="RewayatMSV1"/>
          <w:rFonts w:hint="cs"/>
          <w:rtl/>
        </w:rPr>
        <w:t>».</w:t>
      </w:r>
      <w:r w:rsidR="00036E54">
        <w:rPr>
          <w:rFonts w:hint="cs"/>
          <w:rtl/>
        </w:rPr>
        <w:t xml:space="preserve"> </w:t>
      </w:r>
    </w:p>
    <w:p w14:paraId="7DC4FA17" w14:textId="77777777" w:rsidR="0081455C" w:rsidRPr="00A92107" w:rsidRDefault="0081455C" w:rsidP="00111D87">
      <w:pPr>
        <w:pStyle w:val="ContentNormalMSV1"/>
      </w:pPr>
      <w:r w:rsidRPr="00A92107">
        <w:rPr>
          <w:rtl/>
        </w:rPr>
        <w:t>قال رسول الله (صلى الل</w:t>
      </w:r>
      <w:r w:rsidR="00036E54">
        <w:rPr>
          <w:rtl/>
        </w:rPr>
        <w:t xml:space="preserve">ه عليه وآله): </w:t>
      </w:r>
      <w:r w:rsidR="00CA40D5" w:rsidRPr="00CA40D5">
        <w:rPr>
          <w:rStyle w:val="RewayatMSV1"/>
          <w:rFonts w:hint="cs"/>
          <w:rtl/>
        </w:rPr>
        <w:t>«</w:t>
      </w:r>
      <w:r w:rsidR="00036E54" w:rsidRPr="00CA40D5">
        <w:rPr>
          <w:rStyle w:val="RewayatMSV1"/>
          <w:rtl/>
        </w:rPr>
        <w:t>والذي نفسي بيده</w:t>
      </w:r>
      <w:r w:rsidRPr="00CA40D5">
        <w:rPr>
          <w:rStyle w:val="RewayatMSV1"/>
          <w:rtl/>
        </w:rPr>
        <w:t>، لا يصلي عبد أو أمة هذه الصلاة إلا غفر له جميع ذنوبه ولو كانت مثل زبد البحر، ويشفع يوم القيامة في سبع مائة من أهل بيته ممن استوجب النار</w:t>
      </w:r>
      <w:r w:rsidR="00CA40D5" w:rsidRPr="00CA40D5">
        <w:rPr>
          <w:rStyle w:val="RewayatMSV1"/>
          <w:rFonts w:hint="cs"/>
          <w:rtl/>
        </w:rPr>
        <w:t>»</w:t>
      </w:r>
      <w:r w:rsidRPr="00A92107">
        <w:rPr>
          <w:rtl/>
        </w:rPr>
        <w:t xml:space="preserve">. </w:t>
      </w:r>
      <w:r w:rsidR="00111D87" w:rsidRPr="00111D87">
        <w:rPr>
          <w:rStyle w:val="ReferenceNumberMSV1"/>
          <w:rtl/>
        </w:rPr>
        <w:footnoteReference w:id="1"/>
      </w:r>
    </w:p>
    <w:p w14:paraId="08BB3952" w14:textId="59CDDF49" w:rsidR="0081455C" w:rsidRPr="00856D64" w:rsidRDefault="007622BB" w:rsidP="0081455C">
      <w:pPr>
        <w:rPr>
          <w:rFonts w:ascii="Amiri" w:hAnsi="Amiri" w:cs="Amiri"/>
          <w:sz w:val="32"/>
        </w:rPr>
      </w:pPr>
      <w:r>
        <w:rPr>
          <w:rFonts w:ascii="Amiri" w:hAnsi="Amiri" w:cs="Amiri"/>
          <w:noProof/>
          <w:sz w:val="32"/>
        </w:rPr>
        <w:lastRenderedPageBreak/>
        <w:drawing>
          <wp:inline distT="0" distB="0" distL="0" distR="0" wp14:anchorId="521AB8C3" wp14:editId="2A8F62CB">
            <wp:extent cx="5086350" cy="9029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2C719" w14:textId="77777777" w:rsidR="0081455C" w:rsidRDefault="0081455C"/>
    <w:sectPr w:rsidR="0081455C" w:rsidSect="00AA4975">
      <w:footerReference w:type="default" r:id="rId31"/>
      <w:footerReference w:type="first" r:id="rId32"/>
      <w:pgSz w:w="11906" w:h="16838"/>
      <w:pgMar w:top="1304" w:right="1701" w:bottom="1304" w:left="1701" w:header="720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E7162" w14:textId="77777777" w:rsidR="00AA4975" w:rsidRDefault="00AA4975">
      <w:pPr>
        <w:spacing w:after="0"/>
      </w:pPr>
      <w:r>
        <w:separator/>
      </w:r>
    </w:p>
  </w:endnote>
  <w:endnote w:type="continuationSeparator" w:id="0">
    <w:p w14:paraId="4A17DD4D" w14:textId="77777777" w:rsidR="00AA4975" w:rsidRDefault="00AA497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63226329-D257-4CAC-95C5-C50F48DE7A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_A Anvar">
    <w:charset w:val="00"/>
    <w:family w:val="auto"/>
    <w:pitch w:val="variable"/>
    <w:sig w:usb0="00002007" w:usb1="80000000" w:usb2="00000008" w:usb3="00000000" w:csb0="00000043" w:csb1="00000000"/>
    <w:embedRegular r:id="rId2" w:fontKey="{2F765DC8-16B2-42D0-8549-873D8A28F128}"/>
    <w:embedBold r:id="rId3" w:fontKey="{53BBD1A7-CB1E-44C2-8991-9176F11BC5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coType Naskh">
    <w:charset w:val="B2"/>
    <w:family w:val="auto"/>
    <w:pitch w:val="variable"/>
    <w:sig w:usb0="00002001" w:usb1="80000000" w:usb2="00000008" w:usb3="00000000" w:csb0="00000040" w:csb1="00000000"/>
    <w:embedBold r:id="rId4" w:subsetted="1" w:fontKey="{C0A6ADFE-B65F-4F00-999C-81A457AC0FDB}"/>
  </w:font>
  <w:font w:name="KFGQPC Uthmanic Script HAFS">
    <w:charset w:val="B2"/>
    <w:family w:val="auto"/>
    <w:pitch w:val="variable"/>
    <w:sig w:usb0="00002001" w:usb1="00000000" w:usb2="00000000" w:usb3="00000000" w:csb0="00000040" w:csb1="00000000"/>
  </w:font>
  <w:font w:name="KFGQPC Uthman Taha Naskh">
    <w:charset w:val="B2"/>
    <w:family w:val="auto"/>
    <w:pitch w:val="variable"/>
    <w:sig w:usb0="80002001" w:usb1="9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subsetted="1" w:fontKey="{0880108F-9E4D-425C-88EE-F22464B3D869}"/>
  </w:font>
  <w:font w:name="Amiri">
    <w:panose1 w:val="00000500000000000000"/>
    <w:charset w:val="00"/>
    <w:family w:val="auto"/>
    <w:pitch w:val="variable"/>
    <w:sig w:usb0="A000206F" w:usb1="82002043" w:usb2="00000008" w:usb3="00000000" w:csb0="000000D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919" w:type="dxa"/>
      <w:tblInd w:w="-9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71"/>
      <w:gridCol w:w="2767"/>
      <w:gridCol w:w="3481"/>
    </w:tblGrid>
    <w:tr w:rsidR="00EA7B6D" w14:paraId="732D9EED" w14:textId="77777777" w:rsidTr="000679A1">
      <w:tc>
        <w:tcPr>
          <w:tcW w:w="3671" w:type="dxa"/>
          <w:vAlign w:val="bottom"/>
        </w:tcPr>
        <w:p w14:paraId="2CFCA21A" w14:textId="77777777" w:rsidR="00EA7B6D" w:rsidRDefault="00A23DEA">
          <w:pPr>
            <w:pStyle w:val="Footer"/>
            <w:tabs>
              <w:tab w:val="clear" w:pos="4513"/>
            </w:tabs>
            <w:ind w:firstLine="0"/>
            <w:jc w:val="left"/>
            <w:rPr>
              <w:rtl/>
            </w:rPr>
          </w:pPr>
          <w:r>
            <w:rPr>
              <w:rFonts w:hint="cs"/>
              <w:noProof/>
            </w:rPr>
            <w:drawing>
              <wp:inline distT="0" distB="0" distL="0" distR="0" wp14:anchorId="09F03C65" wp14:editId="6049A46A">
                <wp:extent cx="514350" cy="281178"/>
                <wp:effectExtent l="0" t="0" r="0" b="5080"/>
                <wp:docPr id="3" name="_x0000_i0003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x0000_i00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493" cy="2839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67" w:type="dxa"/>
        </w:tcPr>
        <w:p w14:paraId="72E38B1F" w14:textId="77777777" w:rsidR="00EA7B6D" w:rsidRDefault="00EA7B6D">
          <w:pPr>
            <w:pStyle w:val="Footer"/>
            <w:tabs>
              <w:tab w:val="clear" w:pos="4513"/>
            </w:tabs>
            <w:ind w:firstLine="0"/>
            <w:jc w:val="center"/>
            <w:rPr>
              <w:rtl/>
            </w:rPr>
          </w:pPr>
        </w:p>
      </w:tc>
      <w:tc>
        <w:tcPr>
          <w:tcW w:w="3481" w:type="dxa"/>
          <w:vAlign w:val="bottom"/>
        </w:tcPr>
        <w:p w14:paraId="1E5D0FA3" w14:textId="77777777" w:rsidR="00EA7B6D" w:rsidRDefault="00A23DEA">
          <w:pPr>
            <w:pStyle w:val="Footer"/>
            <w:tabs>
              <w:tab w:val="clear" w:pos="4513"/>
            </w:tabs>
            <w:ind w:firstLine="0"/>
            <w:jc w:val="right"/>
            <w:rPr>
              <w:sz w:val="28"/>
              <w:szCs w:val="28"/>
              <w:rtl/>
            </w:rPr>
          </w:pPr>
          <w:r>
            <w:rPr>
              <w:color w:val="808080" w:themeColor="background1" w:themeShade="80"/>
              <w:sz w:val="28"/>
              <w:szCs w:val="28"/>
            </w:rPr>
            <w:fldChar w:fldCharType="begin"/>
          </w:r>
          <w:r w:rsidRPr="00B137E3">
            <w:rPr>
              <w:color w:val="808080" w:themeColor="background1" w:themeShade="80"/>
              <w:sz w:val="28"/>
              <w:szCs w:val="28"/>
            </w:rPr>
            <w:instrText xml:space="preserve"> PAGE   \* MERGEFORMAT </w:instrText>
          </w:r>
          <w:r>
            <w:rPr>
              <w:color w:val="808080" w:themeColor="background1" w:themeShade="80"/>
              <w:sz w:val="28"/>
              <w:szCs w:val="28"/>
            </w:rPr>
            <w:fldChar w:fldCharType="separate"/>
          </w:r>
          <w:r w:rsidR="00EC036F">
            <w:rPr>
              <w:noProof/>
              <w:color w:val="808080" w:themeColor="background1" w:themeShade="80"/>
              <w:sz w:val="28"/>
              <w:szCs w:val="28"/>
              <w:rtl/>
            </w:rPr>
            <w:t>4</w:t>
          </w:r>
          <w:r>
            <w:rPr>
              <w:noProof/>
              <w:color w:val="808080" w:themeColor="background1" w:themeShade="80"/>
              <w:sz w:val="28"/>
              <w:szCs w:val="28"/>
            </w:rPr>
            <w:fldChar w:fldCharType="end"/>
          </w:r>
        </w:p>
      </w:tc>
    </w:tr>
  </w:tbl>
  <w:p w14:paraId="3836EB93" w14:textId="77777777" w:rsidR="00EA7B6D" w:rsidRDefault="00EA7B6D">
    <w:pPr>
      <w:pStyle w:val="Footer"/>
      <w:rPr>
        <w:sz w:val="20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D6479" w14:textId="77777777" w:rsidR="00EA7B6D" w:rsidRDefault="00A23DEA">
    <w:pPr>
      <w:pStyle w:val="Footer"/>
      <w:tabs>
        <w:tab w:val="clear" w:pos="4513"/>
      </w:tabs>
      <w:ind w:firstLine="0"/>
      <w:jc w:val="center"/>
      <w:rPr>
        <w:sz w:val="16"/>
        <w:szCs w:val="16"/>
        <w:rtl/>
      </w:rPr>
    </w:pPr>
    <w:r>
      <w:rPr>
        <w:rFonts w:hint="cs"/>
        <w:noProof/>
      </w:rPr>
      <w:drawing>
        <wp:inline distT="0" distB="0" distL="0" distR="0" wp14:anchorId="0435596B" wp14:editId="0DB4085C">
          <wp:extent cx="2329511" cy="456584"/>
          <wp:effectExtent l="0" t="0" r="0" b="635"/>
          <wp:docPr id="4" name="_x0000_i000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i000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29511" cy="4565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D44A8D" w14:textId="77777777" w:rsidR="00EA7B6D" w:rsidRDefault="00EA7B6D">
    <w:pPr>
      <w:pStyle w:val="Footer"/>
      <w:tabs>
        <w:tab w:val="clear" w:pos="4513"/>
      </w:tabs>
      <w:ind w:firstLine="0"/>
      <w:jc w:val="center"/>
      <w:rPr>
        <w:sz w:val="40"/>
        <w:szCs w:val="4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50BC5" w14:textId="77777777" w:rsidR="00AA4975" w:rsidRDefault="00AA4975">
      <w:pPr>
        <w:spacing w:after="0"/>
      </w:pPr>
      <w:r>
        <w:separator/>
      </w:r>
    </w:p>
  </w:footnote>
  <w:footnote w:type="continuationSeparator" w:id="0">
    <w:p w14:paraId="745CA32D" w14:textId="77777777" w:rsidR="00AA4975" w:rsidRDefault="00AA4975">
      <w:pPr>
        <w:spacing w:after="0"/>
      </w:pPr>
      <w:r>
        <w:continuationSeparator/>
      </w:r>
    </w:p>
  </w:footnote>
  <w:footnote w:id="1">
    <w:p w14:paraId="4EB16486" w14:textId="77777777" w:rsidR="00111D87" w:rsidRPr="00A92107" w:rsidRDefault="00111D87" w:rsidP="00111D87">
      <w:pPr>
        <w:pStyle w:val="ContentNormalMSV1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111D87">
        <w:rPr>
          <w:rStyle w:val="ContentNormalMSV1Char"/>
          <w:rFonts w:hint="cs"/>
          <w:rtl/>
        </w:rPr>
        <w:t>و</w:t>
      </w:r>
      <w:r w:rsidRPr="00111D87">
        <w:rPr>
          <w:rStyle w:val="ContentNormalMSV1Char"/>
          <w:rtl/>
        </w:rPr>
        <w:t>سائل الشیعة</w:t>
      </w:r>
      <w:r w:rsidRPr="00A92107">
        <w:rPr>
          <w:rtl/>
        </w:rPr>
        <w:t>، ج</w:t>
      </w:r>
      <w:r w:rsidRPr="00A92107">
        <w:rPr>
          <w:rFonts w:ascii="Times New Roman" w:hAnsi="Times New Roman" w:cs="Times New Roman" w:hint="cs"/>
          <w:rtl/>
        </w:rPr>
        <w:t>۸</w:t>
      </w:r>
      <w:r w:rsidRPr="00A92107">
        <w:rPr>
          <w:rFonts w:hint="cs"/>
          <w:rtl/>
        </w:rPr>
        <w:t>،</w:t>
      </w:r>
      <w:r w:rsidRPr="00A92107">
        <w:rPr>
          <w:rtl/>
        </w:rPr>
        <w:t xml:space="preserve"> </w:t>
      </w:r>
      <w:r w:rsidRPr="00A92107">
        <w:rPr>
          <w:rFonts w:hint="cs"/>
          <w:rtl/>
        </w:rPr>
        <w:t>ص</w:t>
      </w:r>
      <w:r w:rsidRPr="00A92107">
        <w:rPr>
          <w:rtl/>
        </w:rPr>
        <w:t xml:space="preserve"> </w:t>
      </w:r>
      <w:r w:rsidRPr="00A92107">
        <w:rPr>
          <w:rFonts w:hint="cs"/>
          <w:rtl/>
        </w:rPr>
        <w:t>٩٩</w:t>
      </w:r>
      <w:r>
        <w:rPr>
          <w:rFonts w:hint="cs"/>
          <w:rtl/>
        </w:rPr>
        <w:t>.</w:t>
      </w:r>
    </w:p>
    <w:p w14:paraId="066A3DE1" w14:textId="77777777" w:rsidR="00111D87" w:rsidRDefault="00111D87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14F20"/>
    <w:multiLevelType w:val="multilevel"/>
    <w:tmpl w:val="643CAE96"/>
    <w:lvl w:ilvl="0">
      <w:start w:val="1"/>
      <w:numFmt w:val="bullet"/>
      <w:lvlText w:val=""/>
      <w:lvlJc w:val="left"/>
      <w:pPr>
        <w:ind w:left="108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eastAsia="Wingdings" w:hAnsi="Wingdings" w:cs="Wingdings"/>
      </w:rPr>
    </w:lvl>
  </w:abstractNum>
  <w:abstractNum w:abstractNumId="1" w15:restartNumberingAfterBreak="0">
    <w:nsid w:val="0F2D513D"/>
    <w:multiLevelType w:val="singleLevel"/>
    <w:tmpl w:val="B8C601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1B676DCD"/>
    <w:multiLevelType w:val="multilevel"/>
    <w:tmpl w:val="4C220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BB8299B"/>
    <w:multiLevelType w:val="singleLevel"/>
    <w:tmpl w:val="CD70E4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2F5102B7"/>
    <w:multiLevelType w:val="singleLevel"/>
    <w:tmpl w:val="B16E7D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5" w15:restartNumberingAfterBreak="0">
    <w:nsid w:val="3815491F"/>
    <w:multiLevelType w:val="multilevel"/>
    <w:tmpl w:val="C98EF614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46D05B76"/>
    <w:multiLevelType w:val="singleLevel"/>
    <w:tmpl w:val="0292F3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470B3D80"/>
    <w:multiLevelType w:val="singleLevel"/>
    <w:tmpl w:val="32DA1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A241B34"/>
    <w:multiLevelType w:val="singleLevel"/>
    <w:tmpl w:val="86C6FE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54FA3038"/>
    <w:multiLevelType w:val="multilevel"/>
    <w:tmpl w:val="07E4F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2F640D2"/>
    <w:multiLevelType w:val="singleLevel"/>
    <w:tmpl w:val="0442AD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1" w15:restartNumberingAfterBreak="0">
    <w:nsid w:val="678809D6"/>
    <w:multiLevelType w:val="singleLevel"/>
    <w:tmpl w:val="149600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2" w15:restartNumberingAfterBreak="0">
    <w:nsid w:val="6DFA5ECE"/>
    <w:multiLevelType w:val="singleLevel"/>
    <w:tmpl w:val="8FDA00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3" w15:restartNumberingAfterBreak="0">
    <w:nsid w:val="77996EDA"/>
    <w:multiLevelType w:val="singleLevel"/>
    <w:tmpl w:val="E0CED7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num w:numId="1" w16cid:durableId="1650088478">
    <w:abstractNumId w:val="5"/>
  </w:num>
  <w:num w:numId="2" w16cid:durableId="2136558003">
    <w:abstractNumId w:val="0"/>
  </w:num>
  <w:num w:numId="3" w16cid:durableId="1537617793">
    <w:abstractNumId w:val="4"/>
  </w:num>
  <w:num w:numId="4" w16cid:durableId="1865166802">
    <w:abstractNumId w:val="12"/>
  </w:num>
  <w:num w:numId="5" w16cid:durableId="1052314065">
    <w:abstractNumId w:val="13"/>
  </w:num>
  <w:num w:numId="6" w16cid:durableId="1898085364">
    <w:abstractNumId w:val="1"/>
  </w:num>
  <w:num w:numId="7" w16cid:durableId="660045492">
    <w:abstractNumId w:val="3"/>
  </w:num>
  <w:num w:numId="8" w16cid:durableId="5595086">
    <w:abstractNumId w:val="10"/>
  </w:num>
  <w:num w:numId="9" w16cid:durableId="1840998707">
    <w:abstractNumId w:val="11"/>
  </w:num>
  <w:num w:numId="10" w16cid:durableId="881944285">
    <w:abstractNumId w:val="6"/>
  </w:num>
  <w:num w:numId="11" w16cid:durableId="359547877">
    <w:abstractNumId w:val="8"/>
  </w:num>
  <w:num w:numId="12" w16cid:durableId="1147238489">
    <w:abstractNumId w:val="7"/>
  </w:num>
  <w:num w:numId="13" w16cid:durableId="1589457093">
    <w:abstractNumId w:val="2"/>
  </w:num>
  <w:num w:numId="14" w16cid:durableId="188940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proofState w:spelling="clean" w:grammar="clean"/>
  <w:attachedTemplate r:id="rId1"/>
  <w:doNotTrackMoves/>
  <w:documentProtection w:edit="trackedChange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B6D"/>
    <w:rsid w:val="00036E54"/>
    <w:rsid w:val="00111D87"/>
    <w:rsid w:val="001A2431"/>
    <w:rsid w:val="00494EAC"/>
    <w:rsid w:val="004F1A5B"/>
    <w:rsid w:val="00551D53"/>
    <w:rsid w:val="005A01A3"/>
    <w:rsid w:val="007622BB"/>
    <w:rsid w:val="0081455C"/>
    <w:rsid w:val="008208D2"/>
    <w:rsid w:val="008D7E0D"/>
    <w:rsid w:val="0093345F"/>
    <w:rsid w:val="009375CD"/>
    <w:rsid w:val="00A23DEA"/>
    <w:rsid w:val="00AA4975"/>
    <w:rsid w:val="00B95047"/>
    <w:rsid w:val="00CA40D5"/>
    <w:rsid w:val="00D14E95"/>
    <w:rsid w:val="00D9142A"/>
    <w:rsid w:val="00E46762"/>
    <w:rsid w:val="00EA7B6D"/>
    <w:rsid w:val="00EC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C03A0"/>
  <w15:docId w15:val="{336B15B8-9711-461F-B415-07BA8099B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87DBB"/>
    <w:pPr>
      <w:bidi/>
      <w:spacing w:line="240" w:lineRule="auto"/>
      <w:ind w:firstLine="680"/>
      <w:jc w:val="both"/>
    </w:pPr>
    <w:rPr>
      <w:rFonts w:cs="_A Anvar"/>
      <w:szCs w:val="32"/>
    </w:rPr>
  </w:style>
  <w:style w:type="paragraph" w:styleId="Heading1">
    <w:name w:val="heading 1"/>
    <w:basedOn w:val="Normal"/>
    <w:next w:val="Normal"/>
    <w:link w:val="Heading1Char"/>
    <w:uiPriority w:val="9"/>
    <w:unhideWhenUsed/>
    <w:rsid w:val="00F13469"/>
    <w:pPr>
      <w:keepNext/>
      <w:keepLines/>
      <w:spacing w:before="200" w:after="0"/>
      <w:ind w:firstLine="0"/>
      <w:outlineLvl w:val="0"/>
    </w:pPr>
    <w:rPr>
      <w:rFonts w:asciiTheme="majorHAnsi" w:eastAsiaTheme="majorEastAsia" w:hAnsiTheme="majorHAnsi" w:cs="DecoType Naskh"/>
      <w:bCs/>
      <w:noProof/>
      <w:color w:val="2F5496" w:themeColor="accent1" w:themeShade="BF"/>
      <w:sz w:val="32"/>
    </w:rPr>
  </w:style>
  <w:style w:type="paragraph" w:styleId="Heading2">
    <w:name w:val="heading 2"/>
    <w:basedOn w:val="Normal"/>
    <w:next w:val="Normal"/>
    <w:uiPriority w:val="9"/>
    <w:semiHidden/>
    <w:unhideWhenUsed/>
    <w:rsid w:val="00F134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NormalMSV1">
    <w:name w:val="ContentNormal_MS_V1"/>
    <w:basedOn w:val="Normal"/>
    <w:qFormat/>
    <w:rsid w:val="006E3A84"/>
    <w:pPr>
      <w:spacing w:after="0"/>
      <w:ind w:firstLine="567"/>
    </w:pPr>
    <w:rPr>
      <w:rFonts w:ascii="_A Anvar" w:hAnsi="_A Anvar"/>
      <w:sz w:val="32"/>
    </w:rPr>
  </w:style>
  <w:style w:type="character" w:customStyle="1" w:styleId="ContentNormalMSV1Char">
    <w:name w:val="ContentNormal_MS_V1 Char"/>
    <w:basedOn w:val="DefaultParagraphFont"/>
    <w:rsid w:val="006E3A84"/>
    <w:rPr>
      <w:rFonts w:ascii="_A Anvar" w:hAnsi="_A Anvar" w:cs="_A Anvar"/>
      <w:sz w:val="32"/>
      <w:szCs w:val="32"/>
    </w:rPr>
  </w:style>
  <w:style w:type="paragraph" w:customStyle="1" w:styleId="BesmMSV1">
    <w:name w:val="Besm_MS_V1"/>
    <w:basedOn w:val="Normal"/>
    <w:autoRedefine/>
    <w:uiPriority w:val="3"/>
    <w:qFormat/>
    <w:rsid w:val="000551A8"/>
    <w:pPr>
      <w:spacing w:after="0"/>
      <w:ind w:firstLine="0"/>
      <w:jc w:val="center"/>
    </w:pPr>
    <w:rPr>
      <w:rFonts w:ascii="DecoType Naskh" w:hAnsi="DecoType Naskh" w:cs="DecoType Naskh"/>
      <w:b/>
      <w:bCs/>
      <w:color w:val="002060"/>
      <w:sz w:val="32"/>
    </w:rPr>
  </w:style>
  <w:style w:type="character" w:customStyle="1" w:styleId="NamesMSV1">
    <w:name w:val="Names_MS_V1"/>
    <w:basedOn w:val="DefaultParagraphFont"/>
    <w:uiPriority w:val="3"/>
    <w:rsid w:val="006E3A84"/>
    <w:rPr>
      <w:b/>
      <w:bCs/>
      <w:iCs/>
      <w:lang w:bidi="ar-SA"/>
    </w:rPr>
  </w:style>
  <w:style w:type="paragraph" w:customStyle="1" w:styleId="PoetryTransMSV1">
    <w:name w:val="Poetry_Trans_MS_V1"/>
    <w:basedOn w:val="ContentNormalMSV1"/>
    <w:uiPriority w:val="4"/>
    <w:rsid w:val="00DB48A4"/>
    <w:rPr>
      <w:bCs/>
      <w:color w:val="833C0B" w:themeColor="accent2" w:themeShade="80"/>
      <w:szCs w:val="30"/>
    </w:rPr>
  </w:style>
  <w:style w:type="paragraph" w:customStyle="1" w:styleId="Title1MSV1">
    <w:name w:val="Title1_MS_V1"/>
    <w:basedOn w:val="Heading1"/>
    <w:uiPriority w:val="2"/>
    <w:qFormat/>
    <w:rsid w:val="00041769"/>
    <w:pPr>
      <w:spacing w:before="120" w:line="288" w:lineRule="auto"/>
    </w:pPr>
    <w:rPr>
      <w:rFonts w:ascii="DecoType Naskh" w:hAnsi="DecoType Naskh"/>
      <w:b/>
      <w:noProof w:val="0"/>
      <w:color w:val="00206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9D2710"/>
    <w:rPr>
      <w:rFonts w:asciiTheme="majorHAnsi" w:eastAsiaTheme="majorEastAsia" w:hAnsiTheme="majorHAnsi" w:cs="DecoType Naskh"/>
      <w:bCs/>
      <w:noProof/>
      <w:color w:val="2F5496" w:themeColor="accent1" w:themeShade="BF"/>
      <w:sz w:val="32"/>
      <w:szCs w:val="32"/>
    </w:rPr>
  </w:style>
  <w:style w:type="character" w:customStyle="1" w:styleId="ReferenceNumberMSV1">
    <w:name w:val="ReferenceNumber_MS_V1"/>
    <w:basedOn w:val="ContentNormalMSV1Char"/>
    <w:uiPriority w:val="3"/>
    <w:qFormat/>
    <w:rsid w:val="005A656B"/>
    <w:rPr>
      <w:rFonts w:ascii="_A Anvar" w:hAnsi="_A Anvar" w:cs="_A Anvar"/>
      <w:color w:val="auto"/>
      <w:sz w:val="32"/>
      <w:szCs w:val="32"/>
      <w:vertAlign w:val="superscript"/>
      <w:lang w:bidi="ar-LB"/>
    </w:rPr>
  </w:style>
  <w:style w:type="paragraph" w:customStyle="1" w:styleId="FNNormalMSV1">
    <w:name w:val="FNNormal_MS_V1"/>
    <w:basedOn w:val="Normal"/>
    <w:uiPriority w:val="3"/>
    <w:qFormat/>
    <w:rsid w:val="009F459E"/>
    <w:pPr>
      <w:spacing w:after="0"/>
      <w:ind w:firstLine="0"/>
    </w:pPr>
    <w:rPr>
      <w:rFonts w:ascii="_A Anvar" w:eastAsia="_A Anvar" w:hAnsi="_A Anvar"/>
      <w:sz w:val="24"/>
      <w:szCs w:val="24"/>
    </w:rPr>
  </w:style>
  <w:style w:type="paragraph" w:customStyle="1" w:styleId="Title2MSV1">
    <w:name w:val="Title2_MS_V1"/>
    <w:basedOn w:val="Title1MSV1"/>
    <w:uiPriority w:val="2"/>
    <w:qFormat/>
    <w:rsid w:val="009D2710"/>
    <w:pPr>
      <w:outlineLvl w:val="1"/>
    </w:pPr>
    <w:rPr>
      <w:color w:val="0070C0"/>
      <w:sz w:val="32"/>
    </w:rPr>
  </w:style>
  <w:style w:type="paragraph" w:customStyle="1" w:styleId="Title3MSV1">
    <w:name w:val="Title3_MS_V1"/>
    <w:basedOn w:val="Title2MSV1"/>
    <w:uiPriority w:val="2"/>
    <w:qFormat/>
    <w:rsid w:val="009D2710"/>
    <w:pPr>
      <w:outlineLvl w:val="2"/>
    </w:pPr>
    <w:rPr>
      <w:sz w:val="30"/>
      <w:szCs w:val="32"/>
    </w:rPr>
  </w:style>
  <w:style w:type="character" w:customStyle="1" w:styleId="QuranMSV1">
    <w:name w:val="Quran_MS_V1"/>
    <w:basedOn w:val="NamesMSV1"/>
    <w:uiPriority w:val="1"/>
    <w:rsid w:val="00DB48A4"/>
    <w:rPr>
      <w:rFonts w:ascii="KFGQPC Uthmanic Script HAFS" w:hAnsi="KFGQPC Uthmanic Script HAFS" w:cs="KFGQPC Uthmanic Script HAFS"/>
      <w:b w:val="0"/>
      <w:bCs/>
      <w:iCs w:val="0"/>
      <w:color w:val="006600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F1346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13469"/>
    <w:rPr>
      <w:color w:val="0563C1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unhideWhenUsed/>
    <w:rsid w:val="00F13469"/>
    <w:pPr>
      <w:spacing w:line="254" w:lineRule="auto"/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656B"/>
    <w:pPr>
      <w:spacing w:before="480" w:line="276" w:lineRule="auto"/>
      <w:jc w:val="left"/>
      <w:outlineLvl w:val="9"/>
    </w:pPr>
    <w:rPr>
      <w:rFonts w:cstheme="majorBidi"/>
      <w:b/>
      <w:noProof w:val="0"/>
      <w:sz w:val="28"/>
      <w:szCs w:val="28"/>
      <w:rtl/>
    </w:rPr>
  </w:style>
  <w:style w:type="character" w:customStyle="1" w:styleId="Heading2Char">
    <w:name w:val="Heading 2 Char"/>
    <w:basedOn w:val="DefaultParagraphFont"/>
    <w:link w:val="HeaderChar"/>
    <w:uiPriority w:val="9"/>
    <w:semiHidden/>
    <w:rsid w:val="009D271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RewayatMSV1">
    <w:name w:val="Rewayat_MS_V1"/>
    <w:basedOn w:val="DefaultParagraphFont"/>
    <w:link w:val="FooterChar"/>
    <w:rsid w:val="00DB48A4"/>
    <w:rPr>
      <w:b/>
      <w:bCs/>
      <w:color w:val="C00000"/>
    </w:rPr>
  </w:style>
  <w:style w:type="paragraph" w:customStyle="1" w:styleId="PoetryMSV1">
    <w:name w:val="Poetry_MS_V1"/>
    <w:basedOn w:val="ContentNormalMSV1"/>
    <w:uiPriority w:val="4"/>
    <w:rsid w:val="007E219F"/>
    <w:pPr>
      <w:jc w:val="center"/>
    </w:pPr>
    <w:rPr>
      <w:b/>
      <w:bCs/>
      <w:color w:val="833C0B" w:themeColor="accent2" w:themeShade="80"/>
    </w:rPr>
  </w:style>
  <w:style w:type="paragraph" w:styleId="Header">
    <w:name w:val="header"/>
    <w:basedOn w:val="Normal"/>
    <w:uiPriority w:val="99"/>
    <w:unhideWhenUsed/>
    <w:rsid w:val="00144B1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ing2Char"/>
    <w:uiPriority w:val="99"/>
    <w:rsid w:val="009D2710"/>
    <w:rPr>
      <w:rFonts w:cs="_A Anvar"/>
      <w:szCs w:val="32"/>
    </w:rPr>
  </w:style>
  <w:style w:type="paragraph" w:styleId="Footer">
    <w:name w:val="footer"/>
    <w:basedOn w:val="Normal"/>
    <w:uiPriority w:val="99"/>
    <w:unhideWhenUsed/>
    <w:rsid w:val="009F459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RewayatMSV1"/>
    <w:uiPriority w:val="99"/>
    <w:rsid w:val="009D2710"/>
    <w:rPr>
      <w:rFonts w:cs="_A Anvar"/>
      <w:szCs w:val="32"/>
    </w:rPr>
  </w:style>
  <w:style w:type="paragraph" w:styleId="FootnoteText">
    <w:name w:val="footnote text"/>
    <w:basedOn w:val="Normal"/>
    <w:uiPriority w:val="99"/>
    <w:unhideWhenUsed/>
    <w:rsid w:val="006165FA"/>
    <w:pPr>
      <w:spacing w:after="0"/>
    </w:pPr>
    <w:rPr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99"/>
    <w:qFormat/>
    <w:rsid w:val="009D2710"/>
    <w:rPr>
      <w:rFonts w:cs="_A Anvar"/>
      <w:sz w:val="20"/>
      <w:szCs w:val="20"/>
    </w:rPr>
  </w:style>
  <w:style w:type="paragraph" w:customStyle="1" w:styleId="MaintitleMSV1">
    <w:name w:val="Main_title_MS_V1"/>
    <w:basedOn w:val="BesmMSV1"/>
    <w:qFormat/>
    <w:rsid w:val="00A751CE"/>
    <w:pPr>
      <w:spacing w:line="360" w:lineRule="auto"/>
    </w:pPr>
    <w:rPr>
      <w:rFonts w:eastAsia="DecoType Naskh"/>
      <w:color w:val="C00000"/>
      <w:sz w:val="48"/>
      <w:szCs w:val="48"/>
    </w:rPr>
  </w:style>
  <w:style w:type="table" w:styleId="TableGrid">
    <w:name w:val="Table Grid"/>
    <w:basedOn w:val="TableNormal"/>
    <w:uiPriority w:val="59"/>
    <w:rsid w:val="005C2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4MSV1">
    <w:name w:val="Title4_MS_V1"/>
    <w:basedOn w:val="Normal"/>
    <w:next w:val="Normal"/>
    <w:uiPriority w:val="2"/>
    <w:rsid w:val="009D2710"/>
    <w:pPr>
      <w:keepNext/>
      <w:keepLines/>
      <w:spacing w:before="120" w:after="0" w:line="288" w:lineRule="auto"/>
      <w:ind w:firstLine="0"/>
      <w:jc w:val="left"/>
      <w:outlineLvl w:val="3"/>
    </w:pPr>
    <w:rPr>
      <w:rFonts w:ascii="DecoType Naskh" w:eastAsiaTheme="majorEastAsia" w:hAnsi="DecoType Naskh" w:cs="DecoType Naskh"/>
      <w:b/>
      <w:bCs/>
      <w:color w:val="0070C0"/>
      <w:sz w:val="30"/>
      <w:szCs w:val="30"/>
    </w:rPr>
  </w:style>
  <w:style w:type="paragraph" w:customStyle="1" w:styleId="Title5MSV1">
    <w:name w:val="Title5_MS_V1"/>
    <w:basedOn w:val="Normal"/>
    <w:next w:val="Normal"/>
    <w:uiPriority w:val="2"/>
    <w:rsid w:val="009D2710"/>
    <w:pPr>
      <w:keepNext/>
      <w:keepLines/>
      <w:spacing w:before="120" w:after="0" w:line="288" w:lineRule="auto"/>
      <w:ind w:firstLine="0"/>
      <w:jc w:val="left"/>
      <w:outlineLvl w:val="4"/>
    </w:pPr>
    <w:rPr>
      <w:rFonts w:ascii="DecoType Naskh" w:eastAsiaTheme="majorEastAsia" w:hAnsi="DecoType Naskh" w:cs="DecoType Naskh"/>
      <w:b/>
      <w:bCs/>
      <w:color w:val="806000" w:themeColor="accent4" w:themeShade="80"/>
      <w:sz w:val="30"/>
      <w:szCs w:val="28"/>
    </w:rPr>
  </w:style>
  <w:style w:type="character" w:customStyle="1" w:styleId="ContentBoldMSV1">
    <w:name w:val="ContentBold_MS_V1"/>
    <w:basedOn w:val="DefaultParagraphFont"/>
    <w:uiPriority w:val="1"/>
    <w:rsid w:val="00DB48A4"/>
    <w:rPr>
      <w:b/>
      <w:bCs/>
    </w:rPr>
  </w:style>
  <w:style w:type="paragraph" w:customStyle="1" w:styleId="FNPoetryMSV1">
    <w:name w:val="FNPoetry_MS_V1"/>
    <w:basedOn w:val="FNNormalMSV1"/>
    <w:uiPriority w:val="4"/>
    <w:rsid w:val="009F459E"/>
    <w:pPr>
      <w:ind w:firstLine="49"/>
      <w:jc w:val="center"/>
    </w:pPr>
    <w:rPr>
      <w:b/>
      <w:bCs/>
      <w:color w:val="833C0B" w:themeColor="accent2" w:themeShade="80"/>
    </w:rPr>
  </w:style>
  <w:style w:type="paragraph" w:customStyle="1" w:styleId="Title6MSV1">
    <w:name w:val="Title6_MS_V1"/>
    <w:basedOn w:val="Title5MSV1"/>
    <w:uiPriority w:val="2"/>
    <w:rsid w:val="009D2710"/>
    <w:pPr>
      <w:outlineLvl w:val="5"/>
    </w:pPr>
    <w:rPr>
      <w:color w:val="BF8F00" w:themeColor="accent4" w:themeShade="BF"/>
    </w:rPr>
  </w:style>
  <w:style w:type="character" w:customStyle="1" w:styleId="HiddenMSV1">
    <w:name w:val="Hidden_MS_V1"/>
    <w:uiPriority w:val="5"/>
    <w:rsid w:val="00A87DBB"/>
    <w:rPr>
      <w:color w:val="D0CECE" w:themeColor="background2" w:themeShade="E6"/>
    </w:rPr>
  </w:style>
  <w:style w:type="paragraph" w:customStyle="1" w:styleId="DuaMSV1">
    <w:name w:val="Dua_MS_V1"/>
    <w:basedOn w:val="ContentNormalMSV1"/>
    <w:rsid w:val="007F43B2"/>
    <w:pPr>
      <w:spacing w:before="240" w:line="288" w:lineRule="auto"/>
    </w:pPr>
    <w:rPr>
      <w:rFonts w:asciiTheme="minorHAnsi" w:hAnsiTheme="minorHAnsi" w:cs="KFGQPC Uthman Taha Naskh"/>
      <w:color w:val="002060"/>
      <w:szCs w:val="30"/>
    </w:rPr>
  </w:style>
  <w:style w:type="paragraph" w:customStyle="1" w:styleId="ar-content-normal">
    <w:name w:val="ar-content-normal"/>
    <w:basedOn w:val="Normal"/>
    <w:rsid w:val="0081455C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80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2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6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4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r.wikishia.net/view/%D8%A7%D9%84%D9%83%D8%B9%D8%A8%D8%A9" TargetMode="External"/><Relationship Id="rId18" Type="http://schemas.openxmlformats.org/officeDocument/2006/relationships/hyperlink" Target="https://ar.wikishia.net/w/index.php?title=%D9%8A%D9%88%D9%85_%D8%A7%D9%84%D8%AC%D9%85%D8%B9%D8%A9&amp;action=edit&amp;redlink=1" TargetMode="External"/><Relationship Id="rId26" Type="http://schemas.openxmlformats.org/officeDocument/2006/relationships/hyperlink" Target="https://ar.wikishia.net/view/%D8%A7%D9%84%D9%84%D9%87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ar.wikishia.net/view/%D8%A7%D9%84%D8%AA%D8%B4%D9%87%D8%AF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ar.wikishia.net/view/%D8%A7%D9%84%D8%A3%D8%B1%D8%B6" TargetMode="External"/><Relationship Id="rId17" Type="http://schemas.openxmlformats.org/officeDocument/2006/relationships/hyperlink" Target="https://ar.wikishia.net/view/%D9%84%D9%8A%D9%84%D8%A9_%D8%A7%D9%84%D8%AC%D9%85%D8%B9%D8%A9" TargetMode="External"/><Relationship Id="rId25" Type="http://schemas.openxmlformats.org/officeDocument/2006/relationships/hyperlink" Target="https://ar.wikishia.net/view/%D8%B3%D9%88%D8%B1%D8%A9_%D8%A7%D9%84%D8%AA%D9%88%D8%AD%D9%8A%D8%AF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ar.wikishia.net/view/%D8%A7%D9%84%D8%B5%D9%8A%D8%A7%D9%85" TargetMode="External"/><Relationship Id="rId20" Type="http://schemas.openxmlformats.org/officeDocument/2006/relationships/hyperlink" Target="https://ar.wikishia.net/view/%D9%84%D9%8A%D9%84%D8%A9_%D8%A7%D9%84%D8%B1%D8%BA%D8%A7%D8%A6%D8%A8" TargetMode="External"/><Relationship Id="rId29" Type="http://schemas.openxmlformats.org/officeDocument/2006/relationships/hyperlink" Target="https://ar.wikishia.net/view/%D8%A7%D9%84%D9%85%D9%84%D8%A7%D8%A6%D9%83%D8%A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r.wikishia.net/view/%D9%85%D8%AD%D9%85%D8%AF_%D8%A8%D9%86_%D8%B9%D8%A8%D8%AF_%D8%A7%D9%84%D9%84%D9%87_%D8%B5%D9%84%D9%89_%D8%A7%D9%84%D9%84%D9%87_%D8%B9%D9%84%D9%8A%D9%87_%D9%88%D8%A2%D9%84%D9%87" TargetMode="External"/><Relationship Id="rId24" Type="http://schemas.openxmlformats.org/officeDocument/2006/relationships/hyperlink" Target="https://ar.wikishia.net/view/%D8%B3%D9%88%D8%B1%D8%A9_%D8%A7%D9%84%D9%82%D8%AF%D8%B1" TargetMode="External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ar.wikishia.net/view/%D8%A7%D9%84%D9%85%D8%B3%D8%AA%D8%AD%D8%A8" TargetMode="External"/><Relationship Id="rId23" Type="http://schemas.openxmlformats.org/officeDocument/2006/relationships/hyperlink" Target="https://ar.wikishia.net/view/%D8%B3%D9%88%D8%B1%D8%A9_%D8%A7%D9%84%D8%AD%D9%85%D8%AF" TargetMode="External"/><Relationship Id="rId28" Type="http://schemas.openxmlformats.org/officeDocument/2006/relationships/hyperlink" Target="https://ar.wikishia.net/view/%D8%A7%D9%84%D8%B3%D8%AC%D9%88%D8%AF" TargetMode="External"/><Relationship Id="rId10" Type="http://schemas.openxmlformats.org/officeDocument/2006/relationships/hyperlink" Target="https://ar.wikishia.net/view/%D8%A5%D9%82%D8%A8%D8%A7%D9%84_%D8%A7%D9%84%D8%A3%D8%B9%D9%85%D8%A7%D9%84" TargetMode="External"/><Relationship Id="rId19" Type="http://schemas.openxmlformats.org/officeDocument/2006/relationships/hyperlink" Target="https://ar.wikishia.net/view/%D8%B4%D9%87%D8%B1_%D8%B1%D8%AC%D8%A8" TargetMode="External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ar.wikishia.net/view/%D8%A7%D8%A8%D9%86_%D8%B7%D8%A7%D9%88%D9%88%D8%B3" TargetMode="External"/><Relationship Id="rId14" Type="http://schemas.openxmlformats.org/officeDocument/2006/relationships/hyperlink" Target="https://ar.wikishia.net/view/%D8%B1%D8%AC%D8%A8" TargetMode="External"/><Relationship Id="rId22" Type="http://schemas.openxmlformats.org/officeDocument/2006/relationships/hyperlink" Target="https://ar.wikishia.net/w/index.php?title=%D8%A7%D9%84%D8%B3%D9%84%D8%A7%D9%85_(%D8%B5%D9%84%D8%A7%D8%A9)&amp;action=edit&amp;redlink=1" TargetMode="External"/><Relationship Id="rId27" Type="http://schemas.openxmlformats.org/officeDocument/2006/relationships/hyperlink" Target="https://ar.wikishia.net/view/%D8%A7%D9%84%D8%B5%D9%84%D8%A7%D8%A9_%D8%B9%D9%84%D9%89_%D8%A7%D9%84%D9%86%D8%A8%D9%8A" TargetMode="External"/><Relationship Id="rId30" Type="http://schemas.openxmlformats.org/officeDocument/2006/relationships/image" Target="media/image1.jpeg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madrasatalwahy.org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madrasatalwahy.org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wnloads%20E\ArabicBaseStyl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Sadek</dc:creator>
  <cp:lastModifiedBy>Sadek</cp:lastModifiedBy>
  <cp:revision>2</cp:revision>
  <cp:lastPrinted>2022-08-05T18:59:00Z</cp:lastPrinted>
  <dcterms:created xsi:type="dcterms:W3CDTF">2025-03-24T01:51:00Z</dcterms:created>
  <dcterms:modified xsi:type="dcterms:W3CDTF">2025-03-24T01:51:00Z</dcterms:modified>
</cp:coreProperties>
</file>

<file path=customXml/item2.xml><?xml version="1.0" encoding="utf-8"?>
<Properties xmlns="http://schemas.openxmlformats.org/officeDocument/2006/extended-properties" xmlns:vt="http://schemas.openxmlformats.org/officeDocument/2006/docPropsVTypes">
  <Template>ArabicBaseStyles.dotx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customXml/itemProps1.xml><?xml version="1.0" encoding="utf-8"?>
<ds:datastoreItem xmlns:ds="http://schemas.openxmlformats.org/officeDocument/2006/customXml" ds:itemID="{5FED678A-F99E-4135-AC0A-57C4DB8CD322}">
  <ds:schemaRefs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98F1DCA-2475-4899-8653-6B3FAB7A6069}">
  <ds:schemaRefs>
    <ds:schemaRef ds:uri="http://schemas.openxmlformats.org/officeDocument/2006/extended-properties"/>
    <ds:schemaRef ds:uri="http://schemas.openxmlformats.org/officeDocument/2006/docPropsVTyp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ArabicBaseStyles</Template>
  <TotalTime>14</TotalTime>
  <Pages>5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Sadek</dc:creator>
  <cp:lastModifiedBy>pc</cp:lastModifiedBy>
  <cp:revision>7</cp:revision>
  <cp:lastPrinted>2022-08-05T18:59:00Z</cp:lastPrinted>
  <dcterms:created xsi:type="dcterms:W3CDTF">2025-03-24T01:51:00Z</dcterms:created>
  <dcterms:modified xsi:type="dcterms:W3CDTF">2025-12-26T18:39:00Z</dcterms:modified>
</cp:coreProperties>
</file>