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هُوَ الحُبُ‏</w:t>
      </w:r>
    </w:p>
    <w:p>
      <w:pPr>
        <w:pStyle w:val="Besm_MS_V1"/>
      </w:pPr>
      <w:r>
        <w:rPr>
          <w:rtl w:val="0"/>
          <w:lang w:val="ar-SA"/>
        </w:rPr>
        <w:t xml:space="preserve">أبيات من لاميّة ابن الفارض في ضرورة المجاهدة للقاء الله تعالى‏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sectPr w:rsidSect="00541B26">
      <w:footerReference w:type="default" r:id="rId3"/>
      <w:footerReference w:type="first" r:id="rId4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8CDE4084-AA3F-4DA5-A900-5A53E98D06B8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F70C0F52-D1BE-46B7-9B53-073D7308BEE1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121" name="_x0000_i0133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1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122" name="_x0000_i0134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1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footer" Target="footer1.xml" /><Relationship Id="rId4" Type="http://schemas.openxmlformats.org/officeDocument/2006/relationships/footer" Target="footer2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